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C071D" w14:textId="77777777" w:rsidR="0066400D" w:rsidRDefault="0066400D"/>
    <w:p w14:paraId="011C071E" w14:textId="77777777" w:rsidR="0066400D" w:rsidRDefault="0066400D"/>
    <w:p w14:paraId="011C071F" w14:textId="77777777" w:rsidR="0066400D" w:rsidRDefault="00000000">
      <w:pPr>
        <w:jc w:val="center"/>
        <w:rPr>
          <w:rFonts w:ascii="Century Gothic" w:eastAsia="Times New Roman" w:hAnsi="Century Gothic" w:cs="Arial"/>
          <w:b/>
          <w:bCs/>
          <w:color w:val="000000"/>
          <w:lang w:eastAsia="es-GT"/>
        </w:rPr>
      </w:pPr>
      <w:r>
        <w:rPr>
          <w:rFonts w:ascii="Century Gothic" w:eastAsia="Times New Roman" w:hAnsi="Century Gothic" w:cs="Arial"/>
          <w:b/>
          <w:bCs/>
          <w:color w:val="000000"/>
          <w:lang w:eastAsia="es-GT"/>
        </w:rPr>
        <w:t>VIATICOS</w:t>
      </w:r>
    </w:p>
    <w:p w14:paraId="011C0720" w14:textId="77777777" w:rsidR="0066400D" w:rsidRDefault="0066400D">
      <w:pPr>
        <w:jc w:val="center"/>
      </w:pPr>
    </w:p>
    <w:p w14:paraId="011C0721" w14:textId="77777777" w:rsidR="0066400D" w:rsidRDefault="0066400D">
      <w:pPr>
        <w:jc w:val="right"/>
      </w:pPr>
    </w:p>
    <w:tbl>
      <w:tblPr>
        <w:tblW w:w="1299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56"/>
        <w:gridCol w:w="1856"/>
        <w:gridCol w:w="1856"/>
        <w:gridCol w:w="1857"/>
        <w:gridCol w:w="1857"/>
        <w:gridCol w:w="1857"/>
        <w:gridCol w:w="1857"/>
      </w:tblGrid>
      <w:tr w:rsidR="0066400D" w14:paraId="011C072A" w14:textId="77777777">
        <w:tblPrEx>
          <w:tblCellMar>
            <w:top w:w="0" w:type="dxa"/>
            <w:bottom w:w="0" w:type="dxa"/>
          </w:tblCellMar>
        </w:tblPrEx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C0722" w14:textId="77777777" w:rsidR="0066400D" w:rsidRDefault="00000000">
            <w:pPr>
              <w:jc w:val="center"/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  <w:t>No.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C0723" w14:textId="77777777" w:rsidR="0066400D" w:rsidRDefault="00000000">
            <w:pPr>
              <w:jc w:val="center"/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  <w:t>Objetivo del viaje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C0724" w14:textId="77777777" w:rsidR="0066400D" w:rsidRDefault="00000000">
            <w:pPr>
              <w:jc w:val="center"/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  <w:t>Personal autorizado al viaje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C0725" w14:textId="77777777" w:rsidR="0066400D" w:rsidRDefault="00000000">
            <w:pPr>
              <w:jc w:val="center"/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  <w:t>Destinos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C0726" w14:textId="77777777" w:rsidR="0066400D" w:rsidRDefault="00000000">
            <w:pPr>
              <w:jc w:val="center"/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  <w:t>Logros alcanzados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C0727" w14:textId="77777777" w:rsidR="0066400D" w:rsidRDefault="00000000">
            <w:pPr>
              <w:jc w:val="center"/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  <w:t>Consto de boleto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C0728" w14:textId="77777777" w:rsidR="0066400D" w:rsidRDefault="00000000">
            <w:pPr>
              <w:jc w:val="center"/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  <w:t xml:space="preserve">Monto </w:t>
            </w:r>
          </w:p>
          <w:p w14:paraId="011C0729" w14:textId="77777777" w:rsidR="0066400D" w:rsidRDefault="00000000">
            <w:pPr>
              <w:jc w:val="center"/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  <w:t>viáticos</w:t>
            </w:r>
          </w:p>
        </w:tc>
      </w:tr>
      <w:tr w:rsidR="0066400D" w14:paraId="011C072E" w14:textId="77777777">
        <w:tblPrEx>
          <w:tblCellMar>
            <w:top w:w="0" w:type="dxa"/>
            <w:bottom w:w="0" w:type="dxa"/>
          </w:tblCellMar>
        </w:tblPrEx>
        <w:tc>
          <w:tcPr>
            <w:tcW w:w="129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C072B" w14:textId="77777777" w:rsidR="0066400D" w:rsidRDefault="0066400D">
            <w:pPr>
              <w:jc w:val="center"/>
              <w:rPr>
                <w:rFonts w:ascii="Century Gothic" w:hAnsi="Century Gothic"/>
                <w:kern w:val="3"/>
                <w:sz w:val="28"/>
                <w:szCs w:val="28"/>
              </w:rPr>
            </w:pPr>
          </w:p>
          <w:p w14:paraId="011C072C" w14:textId="56CFAB65" w:rsidR="0066400D" w:rsidRDefault="00000000">
            <w:pPr>
              <w:jc w:val="center"/>
              <w:rPr>
                <w:rFonts w:ascii="Century Gothic" w:hAnsi="Century Gothic"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kern w:val="3"/>
                <w:sz w:val="28"/>
                <w:szCs w:val="28"/>
              </w:rPr>
              <w:t>Sin nombramiento de capacitaciones a entidades públicas durante el mes de</w:t>
            </w:r>
            <w:r w:rsidR="00EA3E93">
              <w:rPr>
                <w:rFonts w:ascii="Century Gothic" w:hAnsi="Century Gothic"/>
                <w:kern w:val="3"/>
                <w:sz w:val="28"/>
                <w:szCs w:val="28"/>
              </w:rPr>
              <w:t xml:space="preserve"> abril</w:t>
            </w:r>
            <w:r>
              <w:rPr>
                <w:rFonts w:ascii="Century Gothic" w:hAnsi="Century Gothic"/>
                <w:kern w:val="3"/>
                <w:sz w:val="28"/>
                <w:szCs w:val="28"/>
              </w:rPr>
              <w:t xml:space="preserve"> 2024.</w:t>
            </w:r>
          </w:p>
          <w:p w14:paraId="011C072D" w14:textId="77777777" w:rsidR="0066400D" w:rsidRDefault="0066400D">
            <w:pPr>
              <w:jc w:val="center"/>
              <w:rPr>
                <w:rFonts w:ascii="Century Gothic" w:hAnsi="Century Gothic"/>
                <w:kern w:val="3"/>
                <w:sz w:val="28"/>
                <w:szCs w:val="28"/>
              </w:rPr>
            </w:pPr>
          </w:p>
        </w:tc>
      </w:tr>
    </w:tbl>
    <w:p w14:paraId="011C072F" w14:textId="77777777" w:rsidR="0066400D" w:rsidRDefault="0066400D">
      <w:pPr>
        <w:jc w:val="center"/>
        <w:rPr>
          <w:rFonts w:ascii="Century Gothic" w:hAnsi="Century Gothic"/>
          <w:sz w:val="28"/>
          <w:szCs w:val="28"/>
        </w:rPr>
      </w:pPr>
    </w:p>
    <w:p w14:paraId="011C0730" w14:textId="77777777" w:rsidR="0066400D" w:rsidRDefault="0066400D">
      <w:pPr>
        <w:jc w:val="center"/>
      </w:pPr>
    </w:p>
    <w:sectPr w:rsidR="006640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701" w:right="1417" w:bottom="1701" w:left="1417" w:header="2154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F6F62" w14:textId="77777777" w:rsidR="00CE4737" w:rsidRDefault="00CE4737">
      <w:r>
        <w:separator/>
      </w:r>
    </w:p>
  </w:endnote>
  <w:endnote w:type="continuationSeparator" w:id="0">
    <w:p w14:paraId="02EF55A6" w14:textId="77777777" w:rsidR="00CE4737" w:rsidRDefault="00CE4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Light">
    <w:altName w:val="Calibr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190DB" w14:textId="77777777" w:rsidR="003D07C9" w:rsidRDefault="003D07C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B51E4" w14:textId="77777777" w:rsidR="003D07C9" w:rsidRDefault="003D07C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7C4B7" w14:textId="77777777" w:rsidR="003D07C9" w:rsidRDefault="003D07C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2060E4" w14:textId="77777777" w:rsidR="00CE4737" w:rsidRDefault="00CE4737">
      <w:r>
        <w:rPr>
          <w:color w:val="000000"/>
        </w:rPr>
        <w:separator/>
      </w:r>
    </w:p>
  </w:footnote>
  <w:footnote w:type="continuationSeparator" w:id="0">
    <w:p w14:paraId="3F7A6D2A" w14:textId="77777777" w:rsidR="00CE4737" w:rsidRDefault="00CE47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5070B" w14:textId="77777777" w:rsidR="003D07C9" w:rsidRDefault="003D07C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C0725" w14:textId="77777777" w:rsidR="00000000" w:rsidRDefault="00000000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11C071D" wp14:editId="011C071E">
              <wp:simplePos x="0" y="0"/>
              <wp:positionH relativeFrom="column">
                <wp:posOffset>138431</wp:posOffset>
              </wp:positionH>
              <wp:positionV relativeFrom="paragraph">
                <wp:posOffset>-120015</wp:posOffset>
              </wp:positionV>
              <wp:extent cx="1038228" cy="171450"/>
              <wp:effectExtent l="0" t="0" r="9522" b="0"/>
              <wp:wrapNone/>
              <wp:docPr id="2005570299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8228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11C0729" w14:textId="589B1BC6" w:rsidR="00000000" w:rsidRDefault="00000000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</w:t>
                          </w:r>
                          <w:r w:rsidR="003D07C9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Abril 2024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1C071D" id="_x0000_t202" coordsize="21600,21600" o:spt="202" path="m,l,21600r21600,l21600,xe">
              <v:stroke joinstyle="miter"/>
              <v:path gradientshapeok="t" o:connecttype="rect"/>
            </v:shapetype>
            <v:shape id="4 Cuadro de texto" o:spid="_x0000_s1026" type="#_x0000_t202" style="position:absolute;margin-left:10.9pt;margin-top:-9.45pt;width:81.75pt;height:13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" filled="f" stroked="f">
              <v:textbox inset=".99997mm,0,.99997mm,0">
                <w:txbxContent>
                  <w:p w14:paraId="011C0729" w14:textId="589B1BC6" w:rsidR="00000000" w:rsidRDefault="00000000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</w:t>
                    </w:r>
                    <w:r w:rsidR="003D07C9">
                      <w:rPr>
                        <w:rFonts w:ascii="Altivo Light" w:hAnsi="Altivo Light"/>
                        <w:sz w:val="14"/>
                        <w:szCs w:val="14"/>
                      </w:rPr>
                      <w:t>Abril 2024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11C071F" wp14:editId="011C0720">
              <wp:simplePos x="0" y="0"/>
              <wp:positionH relativeFrom="column">
                <wp:posOffset>2129152</wp:posOffset>
              </wp:positionH>
              <wp:positionV relativeFrom="paragraph">
                <wp:posOffset>-110486</wp:posOffset>
              </wp:positionV>
              <wp:extent cx="294637" cy="171450"/>
              <wp:effectExtent l="0" t="0" r="0" b="0"/>
              <wp:wrapNone/>
              <wp:docPr id="1582547080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637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11C072B" w14:textId="77777777" w:rsidR="00000000" w:rsidRDefault="00000000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 3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1C071F" id="6 Cuadro de texto" o:spid="_x0000_s1027" type="#_x0000_t202" style="position:absolute;margin-left:167.65pt;margin-top:-8.7pt;width:23.2pt;height:13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" filled="f" stroked="f">
              <v:textbox inset=".99997mm,0,.99997mm,0">
                <w:txbxContent>
                  <w:p w14:paraId="011C072B" w14:textId="77777777" w:rsidR="00000000" w:rsidRDefault="00000000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 3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11C0721" wp14:editId="011C0722">
              <wp:simplePos x="0" y="0"/>
              <wp:positionH relativeFrom="column">
                <wp:posOffset>1510031</wp:posOffset>
              </wp:positionH>
              <wp:positionV relativeFrom="paragraph">
                <wp:posOffset>-110486</wp:posOffset>
              </wp:positionV>
              <wp:extent cx="297810" cy="172080"/>
              <wp:effectExtent l="0" t="0" r="6990" b="18420"/>
              <wp:wrapNone/>
              <wp:docPr id="695413246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810" cy="17208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11C072D" w14:textId="77777777" w:rsidR="00000000" w:rsidRDefault="00000000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11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1C0721" id="5 Cuadro de texto" o:spid="_x0000_s1028" type="#_x0000_t202" style="position:absolute;margin-left:118.9pt;margin-top:-8.7pt;width:23.45pt;height:13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" filled="f" stroked="f">
              <v:textbox inset=".99997mm,0,.99997mm,0">
                <w:txbxContent>
                  <w:p w14:paraId="011C072D" w14:textId="77777777" w:rsidR="00000000" w:rsidRDefault="00000000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11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11C0723" wp14:editId="011C0724">
              <wp:simplePos x="0" y="0"/>
              <wp:positionH relativeFrom="column">
                <wp:posOffset>806235</wp:posOffset>
              </wp:positionH>
              <wp:positionV relativeFrom="paragraph">
                <wp:posOffset>-212726</wp:posOffset>
              </wp:positionV>
              <wp:extent cx="3389625" cy="152403"/>
              <wp:effectExtent l="0" t="0" r="1275" b="0"/>
              <wp:wrapNone/>
              <wp:docPr id="998366827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9625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11C072F" w14:textId="06448349" w:rsidR="00000000" w:rsidRDefault="009E468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Licda. </w:t>
                          </w:r>
                          <w:proofErr w:type="spellStart"/>
                          <w:r w:rsidR="009B2375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Dorly</w:t>
                          </w:r>
                          <w:proofErr w:type="spellEnd"/>
                          <w:r w:rsidR="00AE6363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="00AE6363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Sher</w:t>
                          </w:r>
                          <w:r w:rsidR="000B747D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i</w:t>
                          </w:r>
                          <w:proofErr w:type="spellEnd"/>
                          <w:r w:rsidR="009B2375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García </w:t>
                          </w:r>
                          <w:proofErr w:type="spellStart"/>
                          <w:r w:rsidR="009B2375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Bachez</w:t>
                          </w:r>
                          <w:proofErr w:type="spellEnd"/>
                          <w:r w:rsidR="0080241F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, </w:t>
                          </w:r>
                          <w:r w:rsidR="00AE6363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D</w:t>
                          </w:r>
                          <w:r w:rsidR="009B2375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irectora en </w:t>
                          </w:r>
                          <w:r w:rsidR="00AE6363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F</w:t>
                          </w:r>
                          <w:r w:rsidR="009B2375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unciones</w:t>
                          </w:r>
                          <w:r w:rsidR="00000000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  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1C0723" id="3 Cuadro de texto" o:spid="_x0000_s1029" type="#_x0000_t202" style="position:absolute;margin-left:63.5pt;margin-top:-16.75pt;width:266.9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" filled="f" stroked="f">
              <v:textbox inset=".99997mm,0,.99997mm,0">
                <w:txbxContent>
                  <w:p w14:paraId="011C072F" w14:textId="06448349" w:rsidR="00000000" w:rsidRDefault="009E468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Licda. </w:t>
                    </w:r>
                    <w:proofErr w:type="spellStart"/>
                    <w:r w:rsidR="009B2375">
                      <w:rPr>
                        <w:rFonts w:ascii="Altivo Light" w:hAnsi="Altivo Light"/>
                        <w:sz w:val="14"/>
                        <w:szCs w:val="14"/>
                      </w:rPr>
                      <w:t>Dorly</w:t>
                    </w:r>
                    <w:proofErr w:type="spellEnd"/>
                    <w:r w:rsidR="00AE6363"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="00AE6363">
                      <w:rPr>
                        <w:rFonts w:ascii="Altivo Light" w:hAnsi="Altivo Light"/>
                        <w:sz w:val="14"/>
                        <w:szCs w:val="14"/>
                      </w:rPr>
                      <w:t>Sher</w:t>
                    </w:r>
                    <w:r w:rsidR="000B747D">
                      <w:rPr>
                        <w:rFonts w:ascii="Altivo Light" w:hAnsi="Altivo Light"/>
                        <w:sz w:val="14"/>
                        <w:szCs w:val="14"/>
                      </w:rPr>
                      <w:t>i</w:t>
                    </w:r>
                    <w:proofErr w:type="spellEnd"/>
                    <w:r w:rsidR="009B2375"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García </w:t>
                    </w:r>
                    <w:proofErr w:type="spellStart"/>
                    <w:r w:rsidR="009B2375">
                      <w:rPr>
                        <w:rFonts w:ascii="Altivo Light" w:hAnsi="Altivo Light"/>
                        <w:sz w:val="14"/>
                        <w:szCs w:val="14"/>
                      </w:rPr>
                      <w:t>Bachez</w:t>
                    </w:r>
                    <w:proofErr w:type="spellEnd"/>
                    <w:r w:rsidR="0080241F"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, </w:t>
                    </w:r>
                    <w:r w:rsidR="00AE6363">
                      <w:rPr>
                        <w:rFonts w:ascii="Altivo Light" w:hAnsi="Altivo Light"/>
                        <w:sz w:val="14"/>
                        <w:szCs w:val="14"/>
                      </w:rPr>
                      <w:t>D</w:t>
                    </w:r>
                    <w:r w:rsidR="009B2375"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irectora en </w:t>
                    </w:r>
                    <w:r w:rsidR="00AE6363">
                      <w:rPr>
                        <w:rFonts w:ascii="Altivo Light" w:hAnsi="Altivo Light"/>
                        <w:sz w:val="14"/>
                        <w:szCs w:val="14"/>
                      </w:rPr>
                      <w:t>F</w:t>
                    </w:r>
                    <w:r w:rsidR="009B2375">
                      <w:rPr>
                        <w:rFonts w:ascii="Altivo Light" w:hAnsi="Altivo Light"/>
                        <w:sz w:val="14"/>
                        <w:szCs w:val="14"/>
                      </w:rPr>
                      <w:t>unciones</w:t>
                    </w:r>
                    <w:r w:rsidR="00000000"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 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11C0725" wp14:editId="011C0726">
              <wp:simplePos x="0" y="0"/>
              <wp:positionH relativeFrom="column">
                <wp:posOffset>163833</wp:posOffset>
              </wp:positionH>
              <wp:positionV relativeFrom="paragraph">
                <wp:posOffset>-325124</wp:posOffset>
              </wp:positionV>
              <wp:extent cx="3980182" cy="152403"/>
              <wp:effectExtent l="0" t="0" r="1268" b="0"/>
              <wp:wrapNone/>
              <wp:docPr id="950933427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2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11C0731" w14:textId="77777777" w:rsidR="00000000" w:rsidRDefault="00000000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 Dirección Administrativa Financiera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1C0725" id="2 Cuadro de texto" o:spid="_x0000_s1030" type="#_x0000_t202" style="position:absolute;margin-left:12.9pt;margin-top:-25.6pt;width:313.4pt;height:1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" filled="f" stroked="f">
              <v:textbox inset=".99997mm,0,.99997mm,0">
                <w:txbxContent>
                  <w:p w14:paraId="011C0731" w14:textId="77777777" w:rsidR="00000000" w:rsidRDefault="00000000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 Dirección Administrativa Financiera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011C0727" wp14:editId="011C0728">
          <wp:simplePos x="0" y="0"/>
          <wp:positionH relativeFrom="column">
            <wp:posOffset>-881326</wp:posOffset>
          </wp:positionH>
          <wp:positionV relativeFrom="page">
            <wp:posOffset>0</wp:posOffset>
          </wp:positionV>
          <wp:extent cx="10037853" cy="7756526"/>
          <wp:effectExtent l="0" t="0" r="1497" b="0"/>
          <wp:wrapNone/>
          <wp:docPr id="727319269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37853" cy="775652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B0372" w14:textId="77777777" w:rsidR="003D07C9" w:rsidRDefault="003D07C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/>
  <w:attachedTemplate r:id="rId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6400D"/>
    <w:rsid w:val="000276C1"/>
    <w:rsid w:val="000B747D"/>
    <w:rsid w:val="003D07C9"/>
    <w:rsid w:val="0066400D"/>
    <w:rsid w:val="0080241F"/>
    <w:rsid w:val="009B2375"/>
    <w:rsid w:val="009E4685"/>
    <w:rsid w:val="00AE6363"/>
    <w:rsid w:val="00CE4737"/>
    <w:rsid w:val="00EA3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11C071D"/>
  <w15:docId w15:val="{B8076A39-D41E-4C28-B389-15EA17FB9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4"/>
        <w:szCs w:val="24"/>
        <w:lang w:val="es-GT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</Words>
  <Characters>184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dc:description/>
  <cp:lastModifiedBy>Maria Calí</cp:lastModifiedBy>
  <cp:revision>9</cp:revision>
  <dcterms:created xsi:type="dcterms:W3CDTF">2024-05-02T16:42:00Z</dcterms:created>
  <dcterms:modified xsi:type="dcterms:W3CDTF">2024-05-02T16:52:00Z</dcterms:modified>
</cp:coreProperties>
</file>