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F9FC9" w14:textId="77777777" w:rsidR="000B5A5A" w:rsidRDefault="000B5A5A"/>
    <w:p w14:paraId="4F2F9FCA" w14:textId="77777777" w:rsidR="000B5A5A" w:rsidRDefault="000B5A5A"/>
    <w:p w14:paraId="4F2F9FCB" w14:textId="77777777" w:rsidR="000B5A5A" w:rsidRDefault="0065784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Auditoría Interna</w:t>
      </w:r>
    </w:p>
    <w:p w14:paraId="4F2F9FCC" w14:textId="77777777" w:rsidR="000B5A5A" w:rsidRDefault="0065784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Al 30 de abril 2024</w:t>
      </w:r>
    </w:p>
    <w:tbl>
      <w:tblPr>
        <w:tblW w:w="119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"/>
        <w:gridCol w:w="1740"/>
        <w:gridCol w:w="1952"/>
        <w:gridCol w:w="1972"/>
        <w:gridCol w:w="1253"/>
        <w:gridCol w:w="1201"/>
        <w:gridCol w:w="1960"/>
        <w:gridCol w:w="1362"/>
      </w:tblGrid>
      <w:tr w:rsidR="000B5A5A" w14:paraId="4F2F9FD4" w14:textId="77777777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F9FCD" w14:textId="77777777" w:rsidR="000B5A5A" w:rsidRDefault="0065784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No.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F9FCE" w14:textId="77777777" w:rsidR="000B5A5A" w:rsidRDefault="0065784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Tipo de Auditoría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F9FCF" w14:textId="77777777" w:rsidR="000B5A5A" w:rsidRDefault="0065784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 xml:space="preserve">Dirección </w:t>
            </w:r>
          </w:p>
        </w:tc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F9FD0" w14:textId="77777777" w:rsidR="000B5A5A" w:rsidRDefault="0065784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Auditor</w:t>
            </w:r>
          </w:p>
        </w:tc>
        <w:tc>
          <w:tcPr>
            <w:tcW w:w="24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F9FD1" w14:textId="77777777" w:rsidR="000B5A5A" w:rsidRDefault="0065784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Fecha de realización</w:t>
            </w:r>
          </w:p>
        </w:tc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F9FD2" w14:textId="77777777" w:rsidR="000B5A5A" w:rsidRDefault="0065784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Número de CAI</w:t>
            </w:r>
          </w:p>
        </w:tc>
        <w:tc>
          <w:tcPr>
            <w:tcW w:w="1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F9FD3" w14:textId="77777777" w:rsidR="000B5A5A" w:rsidRDefault="0065784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Estatus</w:t>
            </w:r>
          </w:p>
        </w:tc>
      </w:tr>
      <w:tr w:rsidR="000B5A5A" w14:paraId="4F2F9FDD" w14:textId="77777777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F9FD5" w14:textId="77777777" w:rsidR="000B5A5A" w:rsidRDefault="000B5A5A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F9FD6" w14:textId="77777777" w:rsidR="000B5A5A" w:rsidRDefault="000B5A5A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F9FD7" w14:textId="77777777" w:rsidR="000B5A5A" w:rsidRDefault="000B5A5A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F9FD8" w14:textId="77777777" w:rsidR="000B5A5A" w:rsidRDefault="000B5A5A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F9FD9" w14:textId="77777777" w:rsidR="000B5A5A" w:rsidRDefault="0065784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Del</w:t>
            </w:r>
          </w:p>
        </w:tc>
        <w:tc>
          <w:tcPr>
            <w:tcW w:w="12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F9FDA" w14:textId="77777777" w:rsidR="000B5A5A" w:rsidRDefault="0065784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Al</w:t>
            </w:r>
          </w:p>
        </w:tc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F9FDB" w14:textId="77777777" w:rsidR="000B5A5A" w:rsidRDefault="000B5A5A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F9FDC" w14:textId="77777777" w:rsidR="000B5A5A" w:rsidRDefault="000B5A5A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</w:tr>
      <w:tr w:rsidR="000B5A5A" w14:paraId="4F2F9FE6" w14:textId="77777777">
        <w:tblPrEx>
          <w:tblCellMar>
            <w:top w:w="0" w:type="dxa"/>
            <w:bottom w:w="0" w:type="dxa"/>
          </w:tblCellMar>
        </w:tblPrEx>
        <w:trPr>
          <w:trHeight w:val="585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F9FDE" w14:textId="77777777" w:rsidR="000B5A5A" w:rsidRDefault="0065784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1</w:t>
            </w:r>
          </w:p>
        </w:tc>
        <w:tc>
          <w:tcPr>
            <w:tcW w:w="17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F9FDF" w14:textId="77777777" w:rsidR="000B5A5A" w:rsidRDefault="0065784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Auditoría Financiera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F9FE0" w14:textId="77777777" w:rsidR="000B5A5A" w:rsidRDefault="0065784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F9FE1" w14:textId="77777777" w:rsidR="000B5A5A" w:rsidRDefault="0065784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Licenciado René Umul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Jacinto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F9FE2" w14:textId="77777777" w:rsidR="000B5A5A" w:rsidRDefault="0065784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15/01/2024</w:t>
            </w: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F9FE3" w14:textId="77777777" w:rsidR="000B5A5A" w:rsidRDefault="0065784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31/03/2024</w:t>
            </w:r>
          </w:p>
        </w:tc>
        <w:tc>
          <w:tcPr>
            <w:tcW w:w="1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F9FE4" w14:textId="77777777" w:rsidR="000B5A5A" w:rsidRDefault="0065784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001-2024 </w:t>
            </w:r>
          </w:p>
        </w:tc>
        <w:tc>
          <w:tcPr>
            <w:tcW w:w="13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F9FE5" w14:textId="77777777" w:rsidR="000B5A5A" w:rsidRDefault="0065784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Finalizada</w:t>
            </w:r>
          </w:p>
        </w:tc>
      </w:tr>
      <w:tr w:rsidR="000B5A5A" w14:paraId="4F2F9FEF" w14:textId="77777777">
        <w:tblPrEx>
          <w:tblCellMar>
            <w:top w:w="0" w:type="dxa"/>
            <w:bottom w:w="0" w:type="dxa"/>
          </w:tblCellMar>
        </w:tblPrEx>
        <w:trPr>
          <w:trHeight w:val="585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F9FE7" w14:textId="77777777" w:rsidR="000B5A5A" w:rsidRDefault="0065784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2</w:t>
            </w:r>
          </w:p>
        </w:tc>
        <w:tc>
          <w:tcPr>
            <w:tcW w:w="17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F9FE8" w14:textId="77777777" w:rsidR="000B5A5A" w:rsidRDefault="0065784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de Cumplimiento 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F9FE9" w14:textId="77777777" w:rsidR="000B5A5A" w:rsidRDefault="0065784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Unidad de Planificación </w:t>
            </w:r>
          </w:p>
        </w:tc>
        <w:tc>
          <w:tcPr>
            <w:tcW w:w="19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F9FEA" w14:textId="77777777" w:rsidR="000B5A5A" w:rsidRDefault="0065784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Licenciada Maria Esperanza Estrada Morales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F9FEB" w14:textId="77777777" w:rsidR="000B5A5A" w:rsidRDefault="0065784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01/04/2024</w:t>
            </w: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F9FEC" w14:textId="77777777" w:rsidR="000B5A5A" w:rsidRDefault="0065784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26/05/2024</w:t>
            </w:r>
          </w:p>
        </w:tc>
        <w:tc>
          <w:tcPr>
            <w:tcW w:w="1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F9FED" w14:textId="77777777" w:rsidR="000B5A5A" w:rsidRDefault="0065784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002-2024</w:t>
            </w:r>
          </w:p>
        </w:tc>
        <w:tc>
          <w:tcPr>
            <w:tcW w:w="13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F9FEE" w14:textId="77777777" w:rsidR="000B5A5A" w:rsidRDefault="0065784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En Proceso</w:t>
            </w:r>
          </w:p>
        </w:tc>
      </w:tr>
    </w:tbl>
    <w:p w14:paraId="4F2F9FF0" w14:textId="77777777" w:rsidR="000B5A5A" w:rsidRDefault="000B5A5A">
      <w:pPr>
        <w:jc w:val="center"/>
      </w:pPr>
    </w:p>
    <w:p w14:paraId="4F2F9FF1" w14:textId="77777777" w:rsidR="000B5A5A" w:rsidRDefault="000B5A5A">
      <w:pPr>
        <w:jc w:val="center"/>
      </w:pPr>
    </w:p>
    <w:p w14:paraId="4F2F9FF2" w14:textId="77777777" w:rsidR="000B5A5A" w:rsidRDefault="000B5A5A">
      <w:pPr>
        <w:jc w:val="center"/>
      </w:pPr>
    </w:p>
    <w:p w14:paraId="4F2F9FF3" w14:textId="77777777" w:rsidR="000B5A5A" w:rsidRDefault="000B5A5A">
      <w:pPr>
        <w:jc w:val="center"/>
      </w:pPr>
    </w:p>
    <w:p w14:paraId="4F2F9FF4" w14:textId="77777777" w:rsidR="000B5A5A" w:rsidRDefault="000B5A5A">
      <w:pPr>
        <w:jc w:val="center"/>
      </w:pPr>
    </w:p>
    <w:p w14:paraId="4F2F9FF5" w14:textId="77777777" w:rsidR="000B5A5A" w:rsidRDefault="000B5A5A">
      <w:pPr>
        <w:jc w:val="center"/>
      </w:pPr>
    </w:p>
    <w:p w14:paraId="4F2F9FF6" w14:textId="77777777" w:rsidR="000B5A5A" w:rsidRDefault="000B5A5A">
      <w:pPr>
        <w:jc w:val="center"/>
      </w:pPr>
    </w:p>
    <w:p w14:paraId="4F2F9FF7" w14:textId="77777777" w:rsidR="000B5A5A" w:rsidRDefault="00657842">
      <w:pPr>
        <w:jc w:val="center"/>
        <w:rPr>
          <w:rFonts w:ascii="Arial Nova Light" w:hAnsi="Arial Nova Light" w:cs="Dreaming Outloud Script Pro"/>
          <w:sz w:val="16"/>
          <w:szCs w:val="16"/>
        </w:rPr>
      </w:pPr>
      <w:r>
        <w:rPr>
          <w:rFonts w:ascii="Arial Nova Light" w:hAnsi="Arial Nova Light" w:cs="Dreaming Outloud Script Pro"/>
          <w:sz w:val="16"/>
          <w:szCs w:val="16"/>
        </w:rPr>
        <w:t>Licda. Maria Esperanza Estrada Morales</w:t>
      </w:r>
    </w:p>
    <w:p w14:paraId="4F2F9FF8" w14:textId="77777777" w:rsidR="000B5A5A" w:rsidRDefault="00657842">
      <w:pPr>
        <w:jc w:val="center"/>
        <w:rPr>
          <w:rFonts w:ascii="Arial Nova Light" w:hAnsi="Arial Nova Light" w:cs="Dreaming Outloud Script Pro"/>
          <w:sz w:val="16"/>
          <w:szCs w:val="16"/>
        </w:rPr>
      </w:pPr>
      <w:r>
        <w:rPr>
          <w:rFonts w:ascii="Arial Nova Light" w:hAnsi="Arial Nova Light" w:cs="Dreaming Outloud Script Pro"/>
          <w:sz w:val="16"/>
          <w:szCs w:val="16"/>
        </w:rPr>
        <w:t xml:space="preserve">Directora </w:t>
      </w:r>
    </w:p>
    <w:p w14:paraId="4F2F9FF9" w14:textId="77777777" w:rsidR="000B5A5A" w:rsidRDefault="00657842">
      <w:pPr>
        <w:jc w:val="center"/>
        <w:rPr>
          <w:rFonts w:ascii="Arial Nova Light" w:hAnsi="Arial Nova Light" w:cs="Dreaming Outloud Script Pro"/>
          <w:sz w:val="16"/>
          <w:szCs w:val="16"/>
        </w:rPr>
      </w:pPr>
      <w:r>
        <w:rPr>
          <w:rFonts w:ascii="Arial Nova Light" w:hAnsi="Arial Nova Light" w:cs="Dreaming Outloud Script Pro"/>
          <w:sz w:val="16"/>
          <w:szCs w:val="16"/>
        </w:rPr>
        <w:t>Unidad de Auditoría Interna</w:t>
      </w:r>
    </w:p>
    <w:p w14:paraId="4F2F9FFA" w14:textId="77777777" w:rsidR="000B5A5A" w:rsidRDefault="00657842">
      <w:pPr>
        <w:jc w:val="center"/>
        <w:rPr>
          <w:rFonts w:ascii="Arial Nova Light" w:hAnsi="Arial Nova Light" w:cs="Dreaming Outloud Script Pro"/>
          <w:sz w:val="16"/>
          <w:szCs w:val="16"/>
        </w:rPr>
      </w:pPr>
      <w:r>
        <w:rPr>
          <w:rFonts w:ascii="Arial Nova Light" w:hAnsi="Arial Nova Light" w:cs="Dreaming Outloud Script Pro"/>
          <w:sz w:val="16"/>
          <w:szCs w:val="16"/>
        </w:rPr>
        <w:t xml:space="preserve">Comisión Presidencial de Gobierno Abierto y Electrónico </w:t>
      </w:r>
    </w:p>
    <w:p w14:paraId="4F2F9FFB" w14:textId="77777777" w:rsidR="000B5A5A" w:rsidRDefault="000B5A5A">
      <w:pPr>
        <w:jc w:val="center"/>
      </w:pPr>
    </w:p>
    <w:sectPr w:rsidR="000B5A5A">
      <w:headerReference w:type="default" r:id="rId6"/>
      <w:pgSz w:w="15840" w:h="12240" w:orient="landscape"/>
      <w:pgMar w:top="1701" w:right="1417" w:bottom="1701" w:left="1417" w:header="215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F9FCD" w14:textId="77777777" w:rsidR="00657842" w:rsidRDefault="00657842">
      <w:r>
        <w:separator/>
      </w:r>
    </w:p>
  </w:endnote>
  <w:endnote w:type="continuationSeparator" w:id="0">
    <w:p w14:paraId="4F2F9FCF" w14:textId="77777777" w:rsidR="00657842" w:rsidRDefault="00657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Altivo Light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F9FC9" w14:textId="77777777" w:rsidR="00657842" w:rsidRDefault="00657842">
      <w:r>
        <w:rPr>
          <w:color w:val="000000"/>
        </w:rPr>
        <w:separator/>
      </w:r>
    </w:p>
  </w:footnote>
  <w:footnote w:type="continuationSeparator" w:id="0">
    <w:p w14:paraId="4F2F9FCB" w14:textId="77777777" w:rsidR="00657842" w:rsidRDefault="006578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F9FD1" w14:textId="77777777" w:rsidR="00657842" w:rsidRDefault="0065784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F2F9FC9" wp14:editId="4F2F9FCA">
              <wp:simplePos x="0" y="0"/>
              <wp:positionH relativeFrom="column">
                <wp:posOffset>2125349</wp:posOffset>
              </wp:positionH>
              <wp:positionV relativeFrom="paragraph">
                <wp:posOffset>-95819</wp:posOffset>
              </wp:positionV>
              <wp:extent cx="294007" cy="152403"/>
              <wp:effectExtent l="0" t="0" r="0" b="0"/>
              <wp:wrapNone/>
              <wp:docPr id="1517780192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7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F2F9FD5" w14:textId="77777777" w:rsidR="00657842" w:rsidRDefault="00657842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23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2F9FC9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167.35pt;margin-top:-7.55pt;width:23.15pt;height:1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" filled="f" stroked="f">
              <v:textbox inset=".99997mm,0,.99997mm,0">
                <w:txbxContent>
                  <w:p w14:paraId="4F2F9FD5" w14:textId="77777777" w:rsidR="00657842" w:rsidRDefault="00657842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F2F9FCB" wp14:editId="4F2F9FCC">
              <wp:simplePos x="0" y="0"/>
              <wp:positionH relativeFrom="column">
                <wp:posOffset>1505907</wp:posOffset>
              </wp:positionH>
              <wp:positionV relativeFrom="paragraph">
                <wp:posOffset>-96286</wp:posOffset>
              </wp:positionV>
              <wp:extent cx="297180" cy="152403"/>
              <wp:effectExtent l="0" t="0" r="7620" b="0"/>
              <wp:wrapNone/>
              <wp:docPr id="1159273633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F2F9FD7" w14:textId="77777777" w:rsidR="00657842" w:rsidRDefault="00657842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10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2F9FCB" id="5 Cuadro de texto" o:spid="_x0000_s1027" type="#_x0000_t202" style="position:absolute;margin-left:118.6pt;margin-top:-7.6pt;width:23.4pt;height:1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" filled="f" stroked="f">
              <v:textbox inset=".99997mm,0,.99997mm,0">
                <w:txbxContent>
                  <w:p w14:paraId="4F2F9FD7" w14:textId="77777777" w:rsidR="00657842" w:rsidRDefault="00657842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F2F9FCD" wp14:editId="4F2F9FCE">
              <wp:simplePos x="0" y="0"/>
              <wp:positionH relativeFrom="column">
                <wp:posOffset>100327</wp:posOffset>
              </wp:positionH>
              <wp:positionV relativeFrom="paragraph">
                <wp:posOffset>-99761</wp:posOffset>
              </wp:positionV>
              <wp:extent cx="1050929" cy="152403"/>
              <wp:effectExtent l="0" t="0" r="0" b="0"/>
              <wp:wrapNone/>
              <wp:docPr id="1614339422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9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F2F9FD9" w14:textId="77777777" w:rsidR="00657842" w:rsidRDefault="00657842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Abril/ 2024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2F9FCD" id="4 Cuadro de texto" o:spid="_x0000_s1028" type="#_x0000_t202" style="position:absolute;margin-left:7.9pt;margin-top:-7.85pt;width:82.75pt;height:1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" filled="f" stroked="f">
              <v:textbox inset=".99997mm,0,.99997mm,0">
                <w:txbxContent>
                  <w:p w14:paraId="4F2F9FD9" w14:textId="77777777" w:rsidR="00657842" w:rsidRDefault="00657842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Abril/ 2024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F2F9FCF" wp14:editId="4F2F9FD0">
              <wp:simplePos x="0" y="0"/>
              <wp:positionH relativeFrom="column">
                <wp:posOffset>806235</wp:posOffset>
              </wp:positionH>
              <wp:positionV relativeFrom="paragraph">
                <wp:posOffset>-212726</wp:posOffset>
              </wp:positionV>
              <wp:extent cx="3388995" cy="152403"/>
              <wp:effectExtent l="0" t="0" r="1905" b="0"/>
              <wp:wrapNone/>
              <wp:docPr id="1844913090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F2F9FDB" w14:textId="77777777" w:rsidR="00657842" w:rsidRDefault="00657842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Licenciada Maria Esperanza Estrada Morales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2F9FCF" id="3 Cuadro de texto" o:spid="_x0000_s1029" type="#_x0000_t202" style="position:absolute;margin-left:63.5pt;margin-top:-16.75pt;width:266.8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" filled="f" stroked="f">
              <v:textbox inset=".99997mm,0,.99997mm,0">
                <w:txbxContent>
                  <w:p w14:paraId="4F2F9FDB" w14:textId="77777777" w:rsidR="00657842" w:rsidRDefault="00657842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Licenciada Maria Esperanza Estrada Morales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F2F9FD1" wp14:editId="4F2F9FD2">
              <wp:simplePos x="0" y="0"/>
              <wp:positionH relativeFrom="column">
                <wp:posOffset>163833</wp:posOffset>
              </wp:positionH>
              <wp:positionV relativeFrom="paragraph">
                <wp:posOffset>-325124</wp:posOffset>
              </wp:positionV>
              <wp:extent cx="3980182" cy="152403"/>
              <wp:effectExtent l="0" t="0" r="1268" b="0"/>
              <wp:wrapNone/>
              <wp:docPr id="527381319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F2F9FDD" w14:textId="77777777" w:rsidR="00657842" w:rsidRDefault="00657842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Unidad de Auditoría Interna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2F9FD1" id="2 Cuadro de texto" o:spid="_x0000_s1030" type="#_x0000_t202" style="position:absolute;margin-left:12.9pt;margin-top:-25.6pt;width:313.4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" filled="f" stroked="f">
              <v:textbox inset=".99997mm,0,.99997mm,0">
                <w:txbxContent>
                  <w:p w14:paraId="4F2F9FDD" w14:textId="77777777" w:rsidR="00657842" w:rsidRDefault="00657842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Unidad de Auditoría Interna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4F2F9FD3" wp14:editId="4F2F9FD4">
          <wp:simplePos x="0" y="0"/>
          <wp:positionH relativeFrom="column">
            <wp:posOffset>-881326</wp:posOffset>
          </wp:positionH>
          <wp:positionV relativeFrom="page">
            <wp:posOffset>0</wp:posOffset>
          </wp:positionV>
          <wp:extent cx="10037853" cy="7756526"/>
          <wp:effectExtent l="0" t="0" r="1497" b="0"/>
          <wp:wrapNone/>
          <wp:docPr id="568781662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37853" cy="775652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B5A5A"/>
    <w:rsid w:val="000B5A5A"/>
    <w:rsid w:val="00657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2F9FC9"/>
  <w15:docId w15:val="{3449A79D-FEEE-4E48-8DF4-63E88BC1B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478</Characters>
  <Application>Microsoft Office Word</Application>
  <DocSecurity>0</DocSecurity>
  <Lines>3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dc:description/>
  <cp:lastModifiedBy>Karla Chavajay</cp:lastModifiedBy>
  <cp:revision>2</cp:revision>
  <cp:lastPrinted>2024-03-05T17:11:00Z</cp:lastPrinted>
  <dcterms:created xsi:type="dcterms:W3CDTF">2024-05-07T16:41:00Z</dcterms:created>
  <dcterms:modified xsi:type="dcterms:W3CDTF">2024-05-07T16:41:00Z</dcterms:modified>
</cp:coreProperties>
</file>